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80D" w:rsidRDefault="0030480D" w:rsidP="00C46DAC">
      <w:pPr>
        <w:jc w:val="center"/>
        <w:rPr>
          <w:rFonts w:cs="Times New Roman"/>
          <w:b/>
          <w:bCs/>
          <w:sz w:val="24"/>
          <w:szCs w:val="24"/>
        </w:rPr>
      </w:pPr>
      <w:r w:rsidRPr="00C46DAC">
        <w:rPr>
          <w:rFonts w:hint="eastAsia"/>
          <w:b/>
          <w:bCs/>
          <w:sz w:val="36"/>
          <w:szCs w:val="36"/>
        </w:rPr>
        <w:t>아르코미술관</w:t>
      </w:r>
      <w:r w:rsidRPr="00C46DAC">
        <w:rPr>
          <w:b/>
          <w:bCs/>
          <w:sz w:val="36"/>
          <w:szCs w:val="36"/>
        </w:rPr>
        <w:t xml:space="preserve"> &lt;</w:t>
      </w:r>
      <w:r>
        <w:rPr>
          <w:rFonts w:hint="eastAsia"/>
          <w:b/>
          <w:bCs/>
          <w:sz w:val="36"/>
          <w:szCs w:val="36"/>
        </w:rPr>
        <w:t>사물인터넷</w:t>
      </w:r>
      <w:r>
        <w:rPr>
          <w:b/>
          <w:bCs/>
          <w:sz w:val="36"/>
          <w:szCs w:val="36"/>
        </w:rPr>
        <w:t>(IOT)</w:t>
      </w:r>
      <w:r w:rsidRPr="00C46DAC">
        <w:rPr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</w:rPr>
        <w:t>기초</w:t>
      </w:r>
      <w:r>
        <w:rPr>
          <w:b/>
          <w:bCs/>
          <w:sz w:val="36"/>
          <w:szCs w:val="36"/>
        </w:rPr>
        <w:t xml:space="preserve"> </w:t>
      </w:r>
      <w:r w:rsidRPr="00C46DAC">
        <w:rPr>
          <w:rFonts w:hint="eastAsia"/>
          <w:b/>
          <w:bCs/>
          <w:sz w:val="36"/>
          <w:szCs w:val="36"/>
        </w:rPr>
        <w:t>워크숍</w:t>
      </w:r>
      <w:r w:rsidRPr="00C46DAC">
        <w:rPr>
          <w:b/>
          <w:bCs/>
          <w:sz w:val="36"/>
          <w:szCs w:val="36"/>
        </w:rPr>
        <w:t xml:space="preserve">&gt; </w:t>
      </w:r>
      <w:r w:rsidRPr="00C46DAC">
        <w:rPr>
          <w:rFonts w:hint="eastAsia"/>
          <w:b/>
          <w:bCs/>
          <w:sz w:val="36"/>
          <w:szCs w:val="36"/>
        </w:rPr>
        <w:t>신청서</w:t>
      </w:r>
    </w:p>
    <w:tbl>
      <w:tblPr>
        <w:tblpPr w:leftFromText="142" w:rightFromText="142" w:vertAnchor="page" w:horzAnchor="margin" w:tblpY="30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18"/>
        <w:gridCol w:w="992"/>
        <w:gridCol w:w="738"/>
        <w:gridCol w:w="1247"/>
        <w:gridCol w:w="992"/>
        <w:gridCol w:w="1181"/>
        <w:gridCol w:w="1556"/>
      </w:tblGrid>
      <w:tr w:rsidR="0030480D" w:rsidRPr="00D92ECA">
        <w:trPr>
          <w:trHeight w:val="1787"/>
        </w:trPr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right"/>
              <w:rPr>
                <w:rFonts w:cs="Times New Roman"/>
                <w:b/>
                <w:bCs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right"/>
              <w:rPr>
                <w:rFonts w:cs="Times New Roman"/>
                <w:b/>
                <w:bCs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개인정보활용동의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체크</w:t>
            </w:r>
          </w:p>
          <w:p w:rsidR="0030480D" w:rsidRPr="00D92ECA" w:rsidRDefault="0030480D" w:rsidP="006E669E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6706" w:type="dxa"/>
            <w:gridSpan w:val="6"/>
          </w:tcPr>
          <w:p w:rsidR="0030480D" w:rsidRPr="00D92ECA" w:rsidRDefault="0030480D" w:rsidP="00D92E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아르코미술관은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워크숍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참가자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모집을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위해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다음과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같이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개인정보를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수집하고자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합니다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동의하시는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경우에만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지원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부탁드립니다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. </w:t>
            </w:r>
          </w:p>
          <w:p w:rsidR="0030480D" w:rsidRPr="00D92ECA" w:rsidRDefault="0030480D" w:rsidP="00D92E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워크숍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참가자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30480D" w:rsidRPr="00D92ECA" w:rsidRDefault="0030480D" w:rsidP="00D92E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FF0000"/>
                <w:kern w:val="0"/>
                <w:sz w:val="24"/>
                <w:szCs w:val="24"/>
              </w:rPr>
            </w:pP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  </w:t>
            </w:r>
          </w:p>
          <w:p w:rsidR="0030480D" w:rsidRDefault="0030480D" w:rsidP="006E669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활용기한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: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해당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프로그램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종료시점까지</w:t>
            </w:r>
          </w:p>
          <w:p w:rsidR="0030480D" w:rsidRPr="006E669E" w:rsidRDefault="0030480D" w:rsidP="0030480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19" w:firstLine="31680"/>
              <w:jc w:val="left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=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동의</w:t>
            </w:r>
            <w:r w:rsidRPr="00D92ECA"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  <w:r w:rsidRPr="00D92ECA"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 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미동의</w:t>
            </w:r>
            <w:r w:rsidRPr="00D92ECA"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</w:p>
          <w:p w:rsidR="0030480D" w:rsidRPr="00D92ECA" w:rsidRDefault="0030480D" w:rsidP="00D30C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*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개인정보는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해당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프로그램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참가자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선발만을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위하여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담당자에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한해</w:t>
            </w:r>
            <w:r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열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람됩니다</w:t>
            </w:r>
            <w:r w:rsidRPr="00D30C49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0480D" w:rsidRPr="00D92ECA"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이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름</w:t>
            </w:r>
          </w:p>
        </w:tc>
        <w:tc>
          <w:tcPr>
            <w:tcW w:w="6706" w:type="dxa"/>
            <w:gridSpan w:val="6"/>
          </w:tcPr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</w:tc>
      </w:tr>
      <w:tr w:rsidR="0030480D" w:rsidRPr="00D92ECA"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현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소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속</w:t>
            </w:r>
          </w:p>
        </w:tc>
        <w:tc>
          <w:tcPr>
            <w:tcW w:w="6706" w:type="dxa"/>
            <w:gridSpan w:val="6"/>
          </w:tcPr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</w:tc>
      </w:tr>
      <w:tr w:rsidR="0030480D" w:rsidRPr="00D92ECA"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연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락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</w:rPr>
            </w:pPr>
            <w:r w:rsidRPr="00D92ECA">
              <w:rPr>
                <w:rFonts w:hint="eastAsia"/>
              </w:rPr>
              <w:t>휴대폰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</w:rPr>
            </w:pPr>
            <w:r w:rsidRPr="00D92ECA">
              <w:rPr>
                <w:rFonts w:hint="eastAsia"/>
              </w:rPr>
              <w:t>이메일</w:t>
            </w:r>
          </w:p>
        </w:tc>
        <w:tc>
          <w:tcPr>
            <w:tcW w:w="2737" w:type="dxa"/>
            <w:gridSpan w:val="2"/>
            <w:tcBorders>
              <w:lef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30480D" w:rsidRPr="00D92ECA">
        <w:trPr>
          <w:trHeight w:val="2335"/>
        </w:trPr>
        <w:tc>
          <w:tcPr>
            <w:tcW w:w="2518" w:type="dxa"/>
          </w:tcPr>
          <w:p w:rsidR="0030480D" w:rsidRDefault="0030480D" w:rsidP="0030480D">
            <w:pPr>
              <w:spacing w:after="0" w:line="240" w:lineRule="auto"/>
              <w:ind w:firstLineChars="100" w:firstLine="31680"/>
              <w:rPr>
                <w:rFonts w:cs="Times New Roman"/>
                <w:b/>
                <w:bCs/>
              </w:rPr>
            </w:pPr>
          </w:p>
          <w:p w:rsidR="0030480D" w:rsidRPr="00D92ECA" w:rsidRDefault="0030480D" w:rsidP="0030480D">
            <w:pPr>
              <w:spacing w:after="0" w:line="240" w:lineRule="auto"/>
              <w:ind w:firstLineChars="100" w:firstLine="31680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본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워크샵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참여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이유</w:t>
            </w:r>
          </w:p>
          <w:p w:rsidR="0030480D" w:rsidRPr="006E669E" w:rsidRDefault="0030480D" w:rsidP="00D30C4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6E669E">
              <w:rPr>
                <w:b/>
                <w:bCs/>
                <w:sz w:val="16"/>
                <w:szCs w:val="16"/>
              </w:rPr>
              <w:t>(*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미디어아트</w:t>
            </w:r>
            <w:r w:rsidRPr="006E669E">
              <w:rPr>
                <w:b/>
                <w:bCs/>
                <w:sz w:val="16"/>
                <w:szCs w:val="16"/>
              </w:rPr>
              <w:t>/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사물인터넷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유관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작업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및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전시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경력이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있는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경우</w:t>
            </w:r>
            <w:r w:rsidRPr="006E669E">
              <w:rPr>
                <w:b/>
                <w:bCs/>
                <w:sz w:val="16"/>
                <w:szCs w:val="16"/>
              </w:rPr>
              <w:t xml:space="preserve">,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작업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과정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및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운영의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어려웠던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점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기재</w:t>
            </w:r>
            <w:r w:rsidRPr="006E669E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6706" w:type="dxa"/>
            <w:gridSpan w:val="6"/>
          </w:tcPr>
          <w:p w:rsidR="0030480D" w:rsidRPr="00D30C49" w:rsidRDefault="0030480D" w:rsidP="00D92ECA">
            <w:pPr>
              <w:spacing w:after="0" w:line="240" w:lineRule="auto"/>
              <w:ind w:left="400"/>
              <w:jc w:val="left"/>
              <w:rPr>
                <w:rFonts w:cs="Times New Roman"/>
                <w:b/>
                <w:bCs/>
              </w:rPr>
            </w:pPr>
          </w:p>
        </w:tc>
      </w:tr>
      <w:tr w:rsidR="0030480D" w:rsidRPr="00D92ECA">
        <w:trPr>
          <w:trHeight w:val="262"/>
        </w:trPr>
        <w:tc>
          <w:tcPr>
            <w:tcW w:w="2518" w:type="dxa"/>
          </w:tcPr>
          <w:p w:rsidR="0030480D" w:rsidRPr="00D30C49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30C49">
              <w:rPr>
                <w:rFonts w:hint="eastAsia"/>
                <w:b/>
                <w:bCs/>
                <w:sz w:val="18"/>
                <w:szCs w:val="18"/>
              </w:rPr>
              <w:t>프로그래밍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지식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정도</w:t>
            </w:r>
          </w:p>
        </w:tc>
        <w:tc>
          <w:tcPr>
            <w:tcW w:w="1730" w:type="dxa"/>
            <w:gridSpan w:val="2"/>
          </w:tcPr>
          <w:p w:rsidR="0030480D" w:rsidRPr="00D30C49" w:rsidRDefault="0030480D" w:rsidP="00D30C49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D30C49">
              <w:rPr>
                <w:rFonts w:hint="eastAsia"/>
                <w:color w:val="000000"/>
                <w:sz w:val="16"/>
                <w:szCs w:val="16"/>
              </w:rPr>
              <w:t>상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중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하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3420" w:type="dxa"/>
            <w:gridSpan w:val="3"/>
          </w:tcPr>
          <w:p w:rsidR="0030480D" w:rsidRPr="00D30C49" w:rsidRDefault="0030480D" w:rsidP="00D92ECA">
            <w:pPr>
              <w:spacing w:after="0" w:line="240" w:lineRule="auto"/>
              <w:jc w:val="left"/>
              <w:rPr>
                <w:rFonts w:cs="Times New Roman"/>
                <w:b/>
                <w:bCs/>
                <w:sz w:val="18"/>
                <w:szCs w:val="18"/>
              </w:rPr>
            </w:pPr>
            <w:r w:rsidRPr="00D30C49">
              <w:rPr>
                <w:rFonts w:hint="eastAsia"/>
                <w:b/>
                <w:bCs/>
                <w:sz w:val="18"/>
                <w:szCs w:val="18"/>
              </w:rPr>
              <w:t>아두이노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및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피지컬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컴퓨팅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지식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정도</w:t>
            </w:r>
          </w:p>
        </w:tc>
        <w:tc>
          <w:tcPr>
            <w:tcW w:w="1556" w:type="dxa"/>
          </w:tcPr>
          <w:p w:rsidR="0030480D" w:rsidRPr="00D30C49" w:rsidRDefault="0030480D" w:rsidP="00D30C49">
            <w:pPr>
              <w:spacing w:after="0" w:line="240" w:lineRule="auto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30C49">
              <w:rPr>
                <w:rFonts w:hint="eastAsia"/>
                <w:color w:val="000000"/>
                <w:sz w:val="16"/>
                <w:szCs w:val="16"/>
              </w:rPr>
              <w:t>상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중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하</w:t>
            </w:r>
          </w:p>
        </w:tc>
      </w:tr>
      <w:tr w:rsidR="0030480D" w:rsidRPr="00D92ECA">
        <w:trPr>
          <w:trHeight w:val="520"/>
        </w:trPr>
        <w:tc>
          <w:tcPr>
            <w:tcW w:w="2518" w:type="dxa"/>
          </w:tcPr>
          <w:p w:rsidR="0030480D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:rsidR="0030480D" w:rsidRPr="00D92ECA" w:rsidRDefault="0030480D" w:rsidP="00D27832">
            <w:pPr>
              <w:spacing w:after="0" w:line="240" w:lineRule="auto"/>
              <w:rPr>
                <w:rFonts w:cs="Times New Roman"/>
                <w:b/>
                <w:bCs/>
              </w:rPr>
            </w:pPr>
            <w:r>
              <w:rPr>
                <w:rFonts w:hint="eastAsia"/>
                <w:b/>
                <w:bCs/>
              </w:rPr>
              <w:t>위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프로그래밍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등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관련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경험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기타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요청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사항</w:t>
            </w:r>
          </w:p>
        </w:tc>
        <w:tc>
          <w:tcPr>
            <w:tcW w:w="6706" w:type="dxa"/>
            <w:gridSpan w:val="6"/>
          </w:tcPr>
          <w:p w:rsidR="0030480D" w:rsidRPr="00D27832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</w:tc>
      </w:tr>
      <w:tr w:rsidR="0030480D" w:rsidRPr="00D92ECA">
        <w:trPr>
          <w:trHeight w:val="519"/>
        </w:trPr>
        <w:tc>
          <w:tcPr>
            <w:tcW w:w="2518" w:type="dxa"/>
          </w:tcPr>
          <w:p w:rsidR="0030480D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hint="eastAsia"/>
                <w:b/>
                <w:bCs/>
              </w:rPr>
              <w:t>준비물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사전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신청</w:t>
            </w:r>
          </w:p>
          <w:p w:rsidR="0030480D" w:rsidRPr="006E669E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FF0000"/>
              </w:rPr>
            </w:pPr>
            <w:r w:rsidRPr="006E669E">
              <w:rPr>
                <w:b/>
                <w:bCs/>
                <w:color w:val="FF0000"/>
              </w:rPr>
              <w:t xml:space="preserve">* </w:t>
            </w:r>
            <w:r w:rsidRPr="006E669E">
              <w:rPr>
                <w:rFonts w:hint="eastAsia"/>
                <w:b/>
                <w:bCs/>
                <w:color w:val="FF0000"/>
              </w:rPr>
              <w:t>필수</w:t>
            </w:r>
            <w:r w:rsidRPr="006E669E">
              <w:rPr>
                <w:b/>
                <w:bCs/>
                <w:color w:val="FF0000"/>
              </w:rPr>
              <w:t xml:space="preserve"> </w:t>
            </w:r>
            <w:r w:rsidRPr="006E669E">
              <w:rPr>
                <w:rFonts w:hint="eastAsia"/>
                <w:b/>
                <w:bCs/>
                <w:color w:val="FF0000"/>
              </w:rPr>
              <w:t>표기</w:t>
            </w:r>
          </w:p>
        </w:tc>
        <w:tc>
          <w:tcPr>
            <w:tcW w:w="6706" w:type="dxa"/>
            <w:gridSpan w:val="6"/>
          </w:tcPr>
          <w:p w:rsidR="0030480D" w:rsidRPr="00D30C49" w:rsidRDefault="0030480D" w:rsidP="00D92ECA">
            <w:pPr>
              <w:spacing w:after="0" w:line="240" w:lineRule="auto"/>
              <w:jc w:val="left"/>
              <w:rPr>
                <w:rFonts w:ascii="굴림체" w:eastAsia="굴림체" w:hAnsi="굴림체" w:cs="Times New Roman"/>
                <w:color w:val="000000"/>
                <w:kern w:val="0"/>
              </w:rPr>
            </w:pPr>
            <w:r w:rsidRPr="00D30C49">
              <w:rPr>
                <w:rFonts w:hint="eastAsia"/>
                <w:b/>
                <w:bCs/>
              </w:rPr>
              <w:t>아두이노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hint="eastAsia"/>
                <w:b/>
                <w:bCs/>
              </w:rPr>
              <w:t>및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hint="eastAsia"/>
                <w:b/>
                <w:bCs/>
              </w:rPr>
              <w:t>브레드보드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hint="eastAsia"/>
                <w:b/>
                <w:bCs/>
              </w:rPr>
              <w:t>대여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color w:val="000000"/>
                <w:kern w:val="0"/>
              </w:rPr>
              <w:t>□</w:t>
            </w:r>
          </w:p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개인</w:t>
            </w:r>
            <w:r w:rsidRPr="00D30C49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지참</w:t>
            </w:r>
            <w:r w:rsidRPr="00D30C49">
              <w:rPr>
                <w:rFonts w:ascii="굴림체" w:eastAsia="굴림체" w:hAnsi="굴림체" w:cs="굴림체"/>
                <w:color w:val="000000"/>
                <w:kern w:val="0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color w:val="000000"/>
                <w:kern w:val="0"/>
              </w:rPr>
              <w:t>□</w:t>
            </w:r>
          </w:p>
        </w:tc>
      </w:tr>
    </w:tbl>
    <w:p w:rsidR="0030480D" w:rsidRDefault="0030480D" w:rsidP="0030480D">
      <w:pPr>
        <w:ind w:firstLineChars="650" w:firstLine="31680"/>
        <w:rPr>
          <w:rFonts w:cs="Times New Roman"/>
          <w:b/>
          <w:bCs/>
          <w:sz w:val="24"/>
          <w:szCs w:val="24"/>
        </w:rPr>
      </w:pPr>
    </w:p>
    <w:p w:rsidR="0030480D" w:rsidRDefault="0030480D" w:rsidP="00D27832">
      <w:pPr>
        <w:ind w:firstLineChars="650" w:firstLine="3168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아르코미술관</w:t>
      </w:r>
      <w:r>
        <w:rPr>
          <w:b/>
          <w:bCs/>
          <w:sz w:val="24"/>
          <w:szCs w:val="24"/>
        </w:rPr>
        <w:t xml:space="preserve"> &lt;</w:t>
      </w:r>
      <w:r>
        <w:rPr>
          <w:rFonts w:hint="eastAsia"/>
          <w:b/>
          <w:bCs/>
          <w:sz w:val="24"/>
          <w:szCs w:val="24"/>
        </w:rPr>
        <w:t>사물인터넷</w:t>
      </w:r>
      <w:r>
        <w:rPr>
          <w:b/>
          <w:bCs/>
          <w:sz w:val="24"/>
          <w:szCs w:val="24"/>
        </w:rPr>
        <w:t xml:space="preserve">(IOT) </w:t>
      </w:r>
      <w:r>
        <w:rPr>
          <w:rFonts w:hint="eastAsia"/>
          <w:b/>
          <w:bCs/>
          <w:sz w:val="24"/>
          <w:szCs w:val="24"/>
        </w:rPr>
        <w:t>기초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워크숍</w:t>
      </w:r>
      <w:r>
        <w:rPr>
          <w:b/>
          <w:bCs/>
          <w:sz w:val="24"/>
          <w:szCs w:val="24"/>
        </w:rPr>
        <w:t>&gt;</w:t>
      </w:r>
      <w:r>
        <w:rPr>
          <w:rFonts w:hint="eastAsia"/>
          <w:b/>
          <w:bCs/>
          <w:sz w:val="24"/>
          <w:szCs w:val="24"/>
        </w:rPr>
        <w:t>을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신청합니다</w:t>
      </w:r>
      <w:r>
        <w:rPr>
          <w:b/>
          <w:bCs/>
          <w:sz w:val="24"/>
          <w:szCs w:val="24"/>
        </w:rPr>
        <w:t xml:space="preserve">. </w:t>
      </w:r>
    </w:p>
    <w:p w:rsidR="0030480D" w:rsidRDefault="0030480D" w:rsidP="007D4643">
      <w:pPr>
        <w:jc w:val="center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</w:t>
      </w:r>
      <w:r>
        <w:rPr>
          <w:rFonts w:hint="eastAsia"/>
          <w:b/>
          <w:bCs/>
          <w:sz w:val="24"/>
          <w:szCs w:val="24"/>
        </w:rPr>
        <w:t>신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청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자</w:t>
      </w:r>
      <w:r>
        <w:rPr>
          <w:b/>
          <w:bCs/>
          <w:sz w:val="24"/>
          <w:szCs w:val="24"/>
        </w:rPr>
        <w:t xml:space="preserve"> </w:t>
      </w:r>
    </w:p>
    <w:p w:rsidR="0030480D" w:rsidRPr="007A4796" w:rsidRDefault="0030480D" w:rsidP="007D4643">
      <w:pPr>
        <w:jc w:val="center"/>
        <w:rPr>
          <w:rFonts w:cs="Times New Roman"/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그림 3" o:spid="_x0000_s1026" type="#_x0000_t75" alt="원본.jpg" style="position:absolute;left:0;text-align:left;margin-left:-18pt;margin-top:40.75pt;width:78.75pt;height:73.5pt;z-index:251658240;visibility:visible">
            <v:imagedata r:id="rId7" o:title=""/>
          </v:shape>
        </w:pict>
      </w:r>
    </w:p>
    <w:sectPr w:rsidR="0030480D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80D" w:rsidRDefault="0030480D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0480D" w:rsidRDefault="0030480D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80D" w:rsidRDefault="0030480D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0480D" w:rsidRDefault="0030480D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800"/>
  <w:doNotHyphenateCaps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DAC"/>
    <w:rsid w:val="000160B3"/>
    <w:rsid w:val="000E6132"/>
    <w:rsid w:val="0021115F"/>
    <w:rsid w:val="00263F71"/>
    <w:rsid w:val="00303516"/>
    <w:rsid w:val="0030480D"/>
    <w:rsid w:val="00392FDD"/>
    <w:rsid w:val="003C3C20"/>
    <w:rsid w:val="00444219"/>
    <w:rsid w:val="005755C5"/>
    <w:rsid w:val="006001CA"/>
    <w:rsid w:val="006E669E"/>
    <w:rsid w:val="006F664C"/>
    <w:rsid w:val="007A4796"/>
    <w:rsid w:val="007D4643"/>
    <w:rsid w:val="00815209"/>
    <w:rsid w:val="00890A0E"/>
    <w:rsid w:val="00981C8B"/>
    <w:rsid w:val="00A24E86"/>
    <w:rsid w:val="00A43FC1"/>
    <w:rsid w:val="00A84A54"/>
    <w:rsid w:val="00C17632"/>
    <w:rsid w:val="00C46DAC"/>
    <w:rsid w:val="00C9108A"/>
    <w:rsid w:val="00D27832"/>
    <w:rsid w:val="00D30C49"/>
    <w:rsid w:val="00D369D3"/>
    <w:rsid w:val="00D92ECA"/>
    <w:rsid w:val="00DD58E4"/>
    <w:rsid w:val="00E5340A"/>
    <w:rsid w:val="00E66E5A"/>
    <w:rsid w:val="00F74F60"/>
    <w:rsid w:val="00F9101F"/>
    <w:rsid w:val="00FA762D"/>
    <w:rsid w:val="00FB5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19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46DAC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DAC"/>
    <w:rPr>
      <w:rFonts w:ascii="맑은 고딕" w:eastAsia="맑은 고딕" w:hAnsi="맑은 고딕" w:cs="맑은 고딕"/>
      <w:sz w:val="18"/>
      <w:szCs w:val="18"/>
    </w:rPr>
  </w:style>
  <w:style w:type="table" w:styleId="TableGrid">
    <w:name w:val="Table Grid"/>
    <w:basedOn w:val="TableNormal"/>
    <w:uiPriority w:val="99"/>
    <w:rsid w:val="00C46DAC"/>
    <w:rPr>
      <w:rFonts w:cs="맑은 고딕"/>
      <w:kern w:val="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6DAC"/>
  </w:style>
  <w:style w:type="paragraph" w:styleId="Footer">
    <w:name w:val="footer"/>
    <w:basedOn w:val="Normal"/>
    <w:link w:val="FooterChar"/>
    <w:uiPriority w:val="99"/>
    <w:semiHidden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6DAC"/>
  </w:style>
  <w:style w:type="paragraph" w:styleId="ListParagraph">
    <w:name w:val="List Paragraph"/>
    <w:basedOn w:val="Normal"/>
    <w:uiPriority w:val="99"/>
    <w:qFormat/>
    <w:rsid w:val="00FA762D"/>
    <w:pPr>
      <w:ind w:leftChars="400" w:left="800"/>
    </w:pPr>
  </w:style>
  <w:style w:type="character" w:styleId="PlaceholderText">
    <w:name w:val="Placeholder Text"/>
    <w:basedOn w:val="DefaultParagraphFont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85</Words>
  <Characters>485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아르코미술관 &lt;사물인터넷(IOT) 기초 워크숍&gt; 신청서</dc:title>
  <dc:subject/>
  <dc:creator>최풀잎</dc:creator>
  <cp:keywords/>
  <dc:description/>
  <cp:lastModifiedBy>기관실02</cp:lastModifiedBy>
  <cp:revision>3</cp:revision>
  <cp:lastPrinted>2014-07-30T08:14:00Z</cp:lastPrinted>
  <dcterms:created xsi:type="dcterms:W3CDTF">2014-12-11T05:56:00Z</dcterms:created>
  <dcterms:modified xsi:type="dcterms:W3CDTF">2014-12-12T08:03:00Z</dcterms:modified>
</cp:coreProperties>
</file>