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CE" w:rsidRPr="00137AE6" w:rsidRDefault="008314CE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cs="굴림"/>
          <w:color w:val="000000"/>
          <w:kern w:val="0"/>
          <w:sz w:val="36"/>
          <w:szCs w:val="36"/>
        </w:rPr>
      </w:pPr>
      <w:r w:rsidRPr="00137AE6"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>201</w:t>
      </w:r>
      <w:r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>5</w:t>
      </w:r>
      <w:r w:rsidRPr="00137AE6"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>아르코미술관</w:t>
      </w:r>
      <w:r w:rsidRPr="00137AE6"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>&lt;</w:t>
      </w:r>
      <w:r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>한반도</w:t>
      </w:r>
      <w:r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 xml:space="preserve"> </w:t>
      </w:r>
      <w:r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>오감도</w:t>
      </w:r>
      <w:r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>&gt;</w:t>
      </w:r>
      <w:r w:rsidRPr="00137AE6">
        <w:rPr>
          <w:rFonts w:ascii="HY그래픽" w:eastAsia="HY그래픽" w:hAnsi="HY그래픽" w:cs="굴림"/>
          <w:b/>
          <w:bCs/>
          <w:color w:val="000000"/>
          <w:kern w:val="0"/>
          <w:sz w:val="36"/>
          <w:szCs w:val="36"/>
        </w:rPr>
        <w:t xml:space="preserve"> </w:t>
      </w:r>
      <w:r w:rsidRPr="00137AE6">
        <w:rPr>
          <w:rFonts w:ascii="HY그래픽" w:eastAsia="HY그래픽" w:hAnsi="HY그래픽" w:cs="굴림" w:hint="eastAsia"/>
          <w:b/>
          <w:bCs/>
          <w:color w:val="000000"/>
          <w:kern w:val="0"/>
          <w:sz w:val="36"/>
          <w:szCs w:val="36"/>
        </w:rPr>
        <w:t>지원서</w:t>
      </w:r>
    </w:p>
    <w:p w:rsidR="008314CE" w:rsidRPr="002F753E" w:rsidRDefault="008314CE" w:rsidP="002F753E">
      <w:pPr>
        <w:widowControl/>
        <w:wordWrap/>
        <w:autoSpaceDE/>
        <w:autoSpaceDN/>
        <w:snapToGrid w:val="0"/>
        <w:jc w:val="center"/>
        <w:rPr>
          <w:rFonts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※</w:t>
      </w:r>
      <w:r w:rsidRPr="002F753E">
        <w:rPr>
          <w:rFonts w:ascii="굴림체" w:eastAsia="굴림체" w:hAnsi="굴림체" w:cs="굴림"/>
          <w:b/>
          <w:bCs/>
          <w:color w:val="FFC000"/>
          <w:kern w:val="0"/>
          <w:sz w:val="22"/>
          <w:highlight w:val="darkBlue"/>
        </w:rPr>
        <w:t xml:space="preserve"> </w:t>
      </w: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필요에</w:t>
      </w:r>
      <w:r w:rsidRPr="002F753E">
        <w:rPr>
          <w:rFonts w:ascii="굴림체" w:eastAsia="굴림체" w:hAnsi="굴림체" w:cs="굴림"/>
          <w:b/>
          <w:bCs/>
          <w:color w:val="FFC000"/>
          <w:kern w:val="0"/>
          <w:sz w:val="22"/>
          <w:highlight w:val="darkBlue"/>
        </w:rPr>
        <w:t xml:space="preserve"> </w:t>
      </w: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따라</w:t>
      </w:r>
      <w:r w:rsidRPr="002F753E">
        <w:rPr>
          <w:rFonts w:ascii="굴림체" w:eastAsia="굴림체" w:hAnsi="굴림체" w:cs="굴림"/>
          <w:b/>
          <w:bCs/>
          <w:color w:val="FFC000"/>
          <w:kern w:val="0"/>
          <w:sz w:val="22"/>
          <w:highlight w:val="darkBlue"/>
        </w:rPr>
        <w:t xml:space="preserve"> </w:t>
      </w: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칸</w:t>
      </w:r>
      <w:r w:rsidRPr="002F753E">
        <w:rPr>
          <w:rFonts w:ascii="굴림체" w:eastAsia="굴림체" w:hAnsi="굴림체" w:cs="굴림"/>
          <w:b/>
          <w:bCs/>
          <w:color w:val="FFC000"/>
          <w:kern w:val="0"/>
          <w:sz w:val="22"/>
          <w:highlight w:val="darkBlue"/>
        </w:rPr>
        <w:t xml:space="preserve"> </w:t>
      </w: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삽입</w:t>
      </w:r>
      <w:r w:rsidRPr="002F753E">
        <w:rPr>
          <w:rFonts w:ascii="굴림체" w:eastAsia="굴림체" w:hAnsi="굴림체" w:cs="굴림"/>
          <w:b/>
          <w:bCs/>
          <w:color w:val="FFC000"/>
          <w:kern w:val="0"/>
          <w:sz w:val="22"/>
          <w:highlight w:val="darkBlue"/>
        </w:rPr>
        <w:t xml:space="preserve"> </w:t>
      </w: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가능</w:t>
      </w:r>
      <w:r w:rsidRPr="002F753E">
        <w:rPr>
          <w:rFonts w:ascii="굴림체" w:eastAsia="굴림체" w:hAnsi="굴림체" w:cs="굴림"/>
          <w:b/>
          <w:bCs/>
          <w:color w:val="FFC000"/>
          <w:kern w:val="0"/>
          <w:sz w:val="22"/>
          <w:highlight w:val="darkBlue"/>
        </w:rPr>
        <w:t xml:space="preserve"> </w:t>
      </w:r>
      <w:r w:rsidRPr="002F753E">
        <w:rPr>
          <w:rFonts w:ascii="굴림체" w:eastAsia="굴림체" w:hAnsi="굴림체" w:cs="굴림" w:hint="eastAsia"/>
          <w:b/>
          <w:bCs/>
          <w:color w:val="FFC000"/>
          <w:kern w:val="0"/>
          <w:sz w:val="22"/>
          <w:highlight w:val="darkBlue"/>
        </w:rPr>
        <w:t>※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533"/>
        <w:gridCol w:w="730"/>
        <w:gridCol w:w="630"/>
        <w:gridCol w:w="396"/>
        <w:gridCol w:w="80"/>
        <w:gridCol w:w="1308"/>
        <w:gridCol w:w="231"/>
        <w:gridCol w:w="268"/>
        <w:gridCol w:w="527"/>
        <w:gridCol w:w="1146"/>
        <w:gridCol w:w="659"/>
        <w:gridCol w:w="142"/>
        <w:gridCol w:w="1658"/>
        <w:gridCol w:w="1374"/>
      </w:tblGrid>
      <w:tr w:rsidR="008314CE" w:rsidRPr="000A6D79" w:rsidTr="002F753E">
        <w:trPr>
          <w:trHeight w:val="1448"/>
        </w:trPr>
        <w:tc>
          <w:tcPr>
            <w:tcW w:w="10682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14CE" w:rsidRPr="002F753E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아르코미술관은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지원자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모집을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위해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다음과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같이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개인정보를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수집하고자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합니다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.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경우에만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지원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부탁드립니다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"/>
                <w:b/>
                <w:bCs/>
                <w:color w:val="333399"/>
                <w:kern w:val="0"/>
                <w:sz w:val="18"/>
                <w:szCs w:val="18"/>
                <w:u w:val="single" w:color="000000"/>
              </w:rPr>
              <w:t xml:space="preserve"> </w:t>
            </w:r>
          </w:p>
          <w:p w:rsidR="008314CE" w:rsidRPr="002F753E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1.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활용안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아르코미술관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전시관리요원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도슨트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모집</w:t>
            </w:r>
          </w:p>
          <w:p w:rsidR="008314CE" w:rsidRPr="002F753E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2.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수집항목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주소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학력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경력사항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등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지원서에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기재된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모든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사항</w:t>
            </w:r>
          </w:p>
          <w:p w:rsidR="008314CE" w:rsidRPr="002F753E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굴림"/>
                <w:color w:val="000000"/>
                <w:kern w:val="0"/>
                <w:sz w:val="24"/>
                <w:szCs w:val="24"/>
              </w:rPr>
            </w:pP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개인정보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보유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활용기간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: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합격자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-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근무종료시점까지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,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불합격자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- 2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주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이내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삭제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및</w:t>
            </w:r>
            <w:r w:rsidRPr="002F753E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F753E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</w:rPr>
              <w:t>폐기</w:t>
            </w:r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굴림"/>
                <w:color w:val="FF66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*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기재된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개인정보는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해당전시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전시관리요원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선발만을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위하여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담당자에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한해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열람됩니다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</w:p>
          <w:p w:rsidR="008314CE" w:rsidRPr="002F753E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이에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동의하시는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경우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,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아래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사항들을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기재해주시기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FF6600"/>
                <w:kern w:val="0"/>
                <w:sz w:val="18"/>
                <w:szCs w:val="18"/>
              </w:rPr>
              <w:t>바랍니다</w:t>
            </w:r>
            <w:r w:rsidRPr="00A54043">
              <w:rPr>
                <w:rFonts w:ascii="굴림체" w:eastAsia="굴림체" w:hAnsi="굴림체" w:cs="굴림"/>
                <w:b/>
                <w:bCs/>
                <w:color w:val="FF6600"/>
                <w:kern w:val="0"/>
                <w:sz w:val="18"/>
                <w:szCs w:val="18"/>
              </w:rPr>
              <w:t>.</w:t>
            </w:r>
            <w:r w:rsidRPr="002F753E">
              <w:rPr>
                <w:rFonts w:ascii="굴림체" w:eastAsia="굴림체" w:hAnsi="굴림체" w:cs="굴림"/>
                <w:b/>
                <w:bCs/>
                <w:color w:val="17365D"/>
                <w:kern w:val="0"/>
                <w:sz w:val="18"/>
                <w:szCs w:val="18"/>
              </w:rPr>
              <w:t xml:space="preserve"> *</w:t>
            </w:r>
          </w:p>
        </w:tc>
      </w:tr>
      <w:tr w:rsidR="008314CE" w:rsidRPr="00A54043" w:rsidTr="00A54043">
        <w:trPr>
          <w:trHeight w:val="446"/>
        </w:trPr>
        <w:tc>
          <w:tcPr>
            <w:tcW w:w="22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사진</w:t>
            </w:r>
            <w:bookmarkStart w:id="0" w:name="_GoBack"/>
            <w:bookmarkEnd w:id="0"/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4"/>
                <w:szCs w:val="24"/>
              </w:rPr>
              <w:t>(3*4)</w:t>
            </w:r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성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명</w:t>
            </w:r>
          </w:p>
        </w:tc>
        <w:tc>
          <w:tcPr>
            <w:tcW w:w="153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굴림"/>
                <w:b/>
                <w:color w:val="000000"/>
                <w:kern w:val="0"/>
                <w:szCs w:val="20"/>
              </w:rPr>
            </w:pPr>
            <w:r w:rsidRPr="00A54043">
              <w:rPr>
                <w:rFonts w:ascii="HY그래픽" w:eastAsia="HY그래픽" w:cs="굴림" w:hint="eastAsia"/>
                <w:b/>
                <w:color w:val="000000"/>
                <w:kern w:val="0"/>
                <w:szCs w:val="20"/>
              </w:rPr>
              <w:t>활동구분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굴림"/>
                <w:b/>
                <w:color w:val="000000"/>
                <w:kern w:val="0"/>
                <w:szCs w:val="20"/>
              </w:rPr>
            </w:pPr>
            <w:r w:rsidRPr="00A54043">
              <w:rPr>
                <w:rFonts w:ascii="HY그래픽" w:eastAsia="HY그래픽" w:cs="굴림" w:hint="eastAsia"/>
                <w:b/>
                <w:color w:val="000000"/>
                <w:kern w:val="0"/>
                <w:szCs w:val="20"/>
              </w:rPr>
              <w:t>전시관리요원</w:t>
            </w:r>
            <w:r w:rsidRPr="00A54043">
              <w:rPr>
                <w:rFonts w:ascii="HY그래픽" w:eastAsia="HY그래픽" w:cs="굴림"/>
                <w:b/>
                <w:color w:val="000000"/>
                <w:kern w:val="0"/>
                <w:szCs w:val="20"/>
              </w:rPr>
              <w:t xml:space="preserve">, </w:t>
            </w:r>
            <w:r w:rsidRPr="00A54043">
              <w:rPr>
                <w:rFonts w:ascii="바탕" w:eastAsia="바탕" w:hAnsi="바탕" w:cs="바탕" w:hint="eastAsia"/>
                <w:b/>
                <w:color w:val="000000"/>
                <w:kern w:val="0"/>
                <w:szCs w:val="20"/>
              </w:rPr>
              <w:t>매표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HY그래픽" w:eastAsia="HY그래픽" w:cs="굴림"/>
                <w:b/>
                <w:color w:val="000000"/>
                <w:kern w:val="0"/>
                <w:szCs w:val="20"/>
              </w:rPr>
            </w:pPr>
            <w:r w:rsidRPr="00A54043">
              <w:rPr>
                <w:rFonts w:ascii="HY그래픽" w:eastAsia="HY그래픽" w:cs="굴림" w:hint="eastAsia"/>
                <w:b/>
                <w:color w:val="000000"/>
                <w:kern w:val="0"/>
                <w:szCs w:val="20"/>
              </w:rPr>
              <w:t>도슨트</w:t>
            </w:r>
          </w:p>
        </w:tc>
      </w:tr>
      <w:tr w:rsidR="008314CE" w:rsidRPr="00A54043" w:rsidTr="00A54043">
        <w:trPr>
          <w:trHeight w:val="721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53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137AE6">
            <w:pPr>
              <w:pStyle w:val="a"/>
            </w:pPr>
            <w:r w:rsidRPr="00A54043">
              <w:rPr>
                <w:rFonts w:ascii="HY그래픽" w:eastAsia="HY그래픽" w:hAnsi="굴림체"/>
                <w:b/>
                <w:bCs/>
              </w:rPr>
              <w:t>1.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전시관리요원</w:t>
            </w:r>
            <w:r w:rsidRPr="00A54043">
              <w:rPr>
                <w:rFonts w:ascii="HY그래픽" w:eastAsia="HY그래픽" w:hAnsi="굴림체"/>
                <w:b/>
                <w:bCs/>
              </w:rPr>
              <w:t xml:space="preserve"> 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및</w:t>
            </w:r>
            <w:r w:rsidRPr="00A54043">
              <w:rPr>
                <w:rFonts w:ascii="HY그래픽" w:eastAsia="HY그래픽" w:hAnsi="굴림체"/>
                <w:b/>
                <w:bCs/>
              </w:rPr>
              <w:t xml:space="preserve"> </w:t>
            </w:r>
            <w:r w:rsidRPr="00A54043">
              <w:rPr>
                <w:rFonts w:cs="바탕" w:hint="eastAsia"/>
                <w:b/>
                <w:bCs/>
              </w:rPr>
              <w:t>매표</w:t>
            </w:r>
            <w:r w:rsidRPr="00A54043">
              <w:rPr>
                <w:rFonts w:ascii="굴림체" w:eastAsia="굴림체" w:hAnsi="굴림체" w:hint="eastAsia"/>
                <w:b/>
                <w:bCs/>
              </w:rPr>
              <w:t>□</w:t>
            </w:r>
          </w:p>
          <w:p w:rsidR="008314CE" w:rsidRPr="00A54043" w:rsidRDefault="008314CE" w:rsidP="00137AE6">
            <w:pPr>
              <w:pStyle w:val="a"/>
              <w:rPr>
                <w:rFonts w:ascii="HY그래픽" w:eastAsia="HY그래픽" w:hAnsi="굴림체"/>
                <w:b/>
                <w:bCs/>
              </w:rPr>
            </w:pPr>
            <w:r w:rsidRPr="00A54043">
              <w:rPr>
                <w:rFonts w:cs="바탕"/>
                <w:b/>
                <w:bCs/>
              </w:rPr>
              <w:t xml:space="preserve">2. </w:t>
            </w:r>
            <w:r w:rsidRPr="00A54043">
              <w:rPr>
                <w:rFonts w:cs="바탕" w:hint="eastAsia"/>
                <w:b/>
                <w:bCs/>
              </w:rPr>
              <w:t>도슨트</w:t>
            </w:r>
            <w:r w:rsidRPr="00A54043">
              <w:rPr>
                <w:rFonts w:cs="바탕"/>
                <w:b/>
                <w:bCs/>
              </w:rPr>
              <w:t xml:space="preserve">             </w:t>
            </w:r>
            <w:r w:rsidRPr="00A54043">
              <w:rPr>
                <w:rFonts w:ascii="굴림체" w:eastAsia="굴림체" w:hAnsi="굴림체" w:hint="eastAsia"/>
                <w:b/>
                <w:bCs/>
              </w:rPr>
              <w:t>□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137AE6">
            <w:pPr>
              <w:pStyle w:val="a"/>
              <w:rPr>
                <w:rFonts w:ascii="HY그래픽" w:eastAsia="HY그래픽"/>
                <w:b/>
              </w:rPr>
            </w:pPr>
            <w:r w:rsidRPr="00A54043">
              <w:rPr>
                <w:rFonts w:ascii="HY그래픽" w:eastAsia="HY그래픽" w:hAnsi="굴림체"/>
                <w:b/>
                <w:bCs/>
              </w:rPr>
              <w:t xml:space="preserve">1. 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화</w:t>
            </w:r>
            <w:r w:rsidRPr="00A54043">
              <w:rPr>
                <w:rFonts w:ascii="HY그래픽" w:eastAsia="HY그래픽" w:hAnsi="굴림체"/>
                <w:b/>
                <w:bCs/>
              </w:rPr>
              <w:t>~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금</w:t>
            </w:r>
            <w:r w:rsidRPr="00A54043">
              <w:rPr>
                <w:rFonts w:ascii="HY그래픽" w:eastAsia="HY그래픽" w:hAnsi="굴림체"/>
                <w:b/>
                <w:bCs/>
              </w:rPr>
              <w:t xml:space="preserve">    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8314CE" w:rsidRPr="00A54043" w:rsidRDefault="008314CE" w:rsidP="00137AE6">
            <w:pPr>
              <w:pStyle w:val="a"/>
              <w:rPr>
                <w:rFonts w:ascii="HY그래픽" w:eastAsia="HY그래픽"/>
                <w:b/>
              </w:rPr>
            </w:pPr>
            <w:r w:rsidRPr="00A54043">
              <w:rPr>
                <w:rFonts w:ascii="HY그래픽" w:eastAsia="HY그래픽"/>
                <w:b/>
              </w:rPr>
              <w:t xml:space="preserve">2. </w:t>
            </w:r>
            <w:r w:rsidRPr="00A54043">
              <w:rPr>
                <w:rFonts w:ascii="HY그래픽" w:eastAsia="HY그래픽" w:hint="eastAsia"/>
                <w:b/>
              </w:rPr>
              <w:t>토</w:t>
            </w:r>
            <w:r w:rsidRPr="00A54043">
              <w:rPr>
                <w:rFonts w:ascii="HY그래픽" w:eastAsia="HY그래픽"/>
                <w:b/>
              </w:rPr>
              <w:t>,</w:t>
            </w:r>
            <w:r w:rsidRPr="00A54043">
              <w:rPr>
                <w:rFonts w:ascii="HY그래픽" w:eastAsia="HY그래픽" w:hint="eastAsia"/>
                <w:b/>
              </w:rPr>
              <w:t>일</w:t>
            </w:r>
            <w:r w:rsidRPr="00A54043">
              <w:rPr>
                <w:rFonts w:ascii="HY그래픽" w:eastAsia="HY그래픽"/>
                <w:b/>
              </w:rPr>
              <w:t xml:space="preserve">     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137AE6">
            <w:pPr>
              <w:pStyle w:val="a"/>
              <w:rPr>
                <w:rFonts w:ascii="HY그래픽" w:eastAsia="HY그래픽"/>
                <w:b/>
              </w:rPr>
            </w:pPr>
            <w:r w:rsidRPr="00A54043">
              <w:rPr>
                <w:rFonts w:ascii="HY그래픽" w:eastAsia="HY그래픽"/>
                <w:b/>
              </w:rPr>
              <w:t xml:space="preserve">1. </w:t>
            </w:r>
            <w:r w:rsidRPr="00A54043">
              <w:rPr>
                <w:rFonts w:ascii="HY그래픽" w:eastAsia="HY그래픽" w:hint="eastAsia"/>
                <w:b/>
              </w:rPr>
              <w:t>화</w:t>
            </w:r>
            <w:r w:rsidRPr="00A54043">
              <w:rPr>
                <w:rFonts w:ascii="HY그래픽" w:eastAsia="HY그래픽"/>
                <w:b/>
              </w:rPr>
              <w:t>~</w:t>
            </w:r>
            <w:r w:rsidRPr="00A54043">
              <w:rPr>
                <w:rFonts w:ascii="HY그래픽" w:eastAsia="HY그래픽" w:hint="eastAsia"/>
                <w:b/>
              </w:rPr>
              <w:t>금</w:t>
            </w:r>
            <w:r w:rsidRPr="00A54043">
              <w:rPr>
                <w:rFonts w:ascii="HY그래픽" w:eastAsia="HY그래픽"/>
                <w:b/>
              </w:rPr>
              <w:t xml:space="preserve">   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  <w:p w:rsidR="008314CE" w:rsidRPr="00A54043" w:rsidRDefault="008314CE" w:rsidP="00137AE6">
            <w:pPr>
              <w:pStyle w:val="a"/>
              <w:rPr>
                <w:rFonts w:ascii="HY그래픽" w:eastAsia="HY그래픽"/>
                <w:b/>
              </w:rPr>
            </w:pPr>
            <w:r w:rsidRPr="00A54043">
              <w:rPr>
                <w:rFonts w:ascii="HY그래픽" w:eastAsia="HY그래픽"/>
                <w:b/>
              </w:rPr>
              <w:t xml:space="preserve">2. </w:t>
            </w:r>
            <w:r w:rsidRPr="00A54043">
              <w:rPr>
                <w:rFonts w:ascii="HY그래픽" w:eastAsia="HY그래픽" w:hint="eastAsia"/>
                <w:b/>
              </w:rPr>
              <w:t>토</w:t>
            </w:r>
            <w:r w:rsidRPr="00A54043">
              <w:rPr>
                <w:rFonts w:ascii="HY그래픽" w:eastAsia="HY그래픽"/>
                <w:b/>
              </w:rPr>
              <w:t>,</w:t>
            </w:r>
            <w:r w:rsidRPr="00A54043">
              <w:rPr>
                <w:rFonts w:ascii="HY그래픽" w:eastAsia="HY그래픽" w:hint="eastAsia"/>
                <w:b/>
              </w:rPr>
              <w:t>일</w:t>
            </w:r>
            <w:r w:rsidRPr="00A54043">
              <w:rPr>
                <w:rFonts w:ascii="HY그래픽" w:eastAsia="HY그래픽"/>
                <w:b/>
              </w:rPr>
              <w:t xml:space="preserve">    </w:t>
            </w:r>
            <w:r w:rsidRPr="00A54043">
              <w:rPr>
                <w:rFonts w:ascii="HY그래픽" w:eastAsia="HY그래픽" w:hAnsi="굴림체" w:hint="eastAsia"/>
                <w:b/>
                <w:bCs/>
              </w:rPr>
              <w:t>□</w:t>
            </w:r>
          </w:p>
        </w:tc>
      </w:tr>
      <w:tr w:rsidR="008314CE" w:rsidRPr="00A54043" w:rsidTr="00A54043">
        <w:trPr>
          <w:trHeight w:val="390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7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446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주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소</w:t>
            </w:r>
          </w:p>
        </w:tc>
        <w:tc>
          <w:tcPr>
            <w:tcW w:w="731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                                                  (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‘동’까지만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기입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8314CE" w:rsidRPr="00A54043" w:rsidTr="00A54043">
        <w:trPr>
          <w:trHeight w:val="333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A54043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연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락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처</w:t>
            </w:r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5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55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8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50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학력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입학년도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학교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및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유형택일</w:t>
            </w:r>
          </w:p>
        </w:tc>
      </w:tr>
      <w:tr w:rsidR="008314CE" w:rsidRPr="00A54043" w:rsidTr="00A54043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졸업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검정고시</w:t>
            </w:r>
          </w:p>
        </w:tc>
      </w:tr>
      <w:tr w:rsidR="008314CE" w:rsidRPr="00A54043" w:rsidTr="00A54043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대학교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재학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휴학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수료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졸업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</w:tr>
      <w:tr w:rsidR="008314CE" w:rsidRPr="00A54043" w:rsidTr="00A54043">
        <w:trPr>
          <w:trHeight w:val="27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대학교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재학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휴학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수료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졸업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</w:tr>
      <w:tr w:rsidR="008314CE" w:rsidRPr="00A54043" w:rsidTr="00A54043">
        <w:trPr>
          <w:trHeight w:val="27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석·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박사</w:t>
            </w:r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대학원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석사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박사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)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재학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휴학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수료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졸업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</w:p>
        </w:tc>
      </w:tr>
      <w:tr w:rsidR="008314CE" w:rsidRPr="00A54043" w:rsidTr="00A54043">
        <w:trPr>
          <w:trHeight w:val="1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. .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50" w:firstLine="50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대학원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(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석사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박사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18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재학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휴학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수료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8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20"/>
              </w:rPr>
              <w:t>졸업</w:t>
            </w:r>
          </w:p>
        </w:tc>
      </w:tr>
      <w:tr w:rsidR="008314CE" w:rsidRPr="00A54043" w:rsidTr="00A54043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해외연수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경험</w:t>
            </w: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국가</w:t>
            </w: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</w:tr>
      <w:tr w:rsidR="008314CE" w:rsidRPr="00A54043" w:rsidTr="00A54043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3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256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관련교육이수</w:t>
            </w: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내용</w:t>
            </w:r>
          </w:p>
        </w:tc>
      </w:tr>
      <w:tr w:rsidR="008314CE" w:rsidRPr="00A54043" w:rsidTr="00A54043">
        <w:trPr>
          <w:trHeight w:val="22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1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31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1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38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경력사항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근무처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직위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업무내용</w:t>
            </w:r>
          </w:p>
        </w:tc>
      </w:tr>
      <w:tr w:rsidR="008314CE" w:rsidRPr="00A54043" w:rsidTr="00A54043">
        <w:trPr>
          <w:trHeight w:val="21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23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>~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370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취득일자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발급처</w:t>
            </w:r>
          </w:p>
        </w:tc>
      </w:tr>
      <w:tr w:rsidR="008314CE" w:rsidRPr="00A54043" w:rsidTr="00A54043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418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43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. . 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421"/>
        </w:trPr>
        <w:tc>
          <w:tcPr>
            <w:tcW w:w="1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병역</w:t>
            </w: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병역구분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택일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필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미필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면제</w:t>
            </w: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면제사유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군별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병과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8314CE" w:rsidRPr="00A54043" w:rsidTr="00A54043">
        <w:trPr>
          <w:trHeight w:val="5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7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포상경력</w:t>
            </w:r>
          </w:p>
        </w:tc>
        <w:tc>
          <w:tcPr>
            <w:tcW w:w="24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19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복무기관</w:t>
            </w:r>
          </w:p>
        </w:tc>
        <w:tc>
          <w:tcPr>
            <w:tcW w:w="30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 w:rsidRPr="00A54043">
              <w:rPr>
                <w:rFonts w:ascii="굴림체" w:eastAsia="굴림체" w:hAnsi="굴림체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A5404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</w:rPr>
              <w:t>개월</w:t>
            </w:r>
          </w:p>
        </w:tc>
      </w:tr>
    </w:tbl>
    <w:p w:rsidR="008314CE" w:rsidRPr="00A54043" w:rsidRDefault="008314CE" w:rsidP="002F753E">
      <w:pPr>
        <w:widowControl/>
        <w:wordWrap/>
        <w:autoSpaceDE/>
        <w:autoSpaceDN/>
        <w:snapToGrid w:val="0"/>
        <w:jc w:val="center"/>
        <w:rPr>
          <w:rFonts w:ascii="HY그래픽" w:eastAsia="HY그래픽" w:hAnsi="HY그래픽" w:cs="굴림"/>
          <w:b/>
          <w:bCs/>
          <w:kern w:val="0"/>
          <w:sz w:val="44"/>
          <w:szCs w:val="44"/>
        </w:rPr>
      </w:pPr>
    </w:p>
    <w:p w:rsidR="008314CE" w:rsidRPr="00A54043" w:rsidRDefault="008314CE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아</w:t>
      </w:r>
      <w:r w:rsidRPr="00A54043"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르코미술관</w:t>
      </w:r>
      <w:r w:rsidRPr="00A54043">
        <w:rPr>
          <w:rFonts w:ascii="굴림" w:eastAsia="굴림" w:hAnsi="굴림" w:cs="바탕"/>
          <w:b/>
          <w:bCs/>
          <w:kern w:val="0"/>
          <w:sz w:val="44"/>
          <w:szCs w:val="4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지원동기서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</w:p>
    <w:p w:rsidR="008314CE" w:rsidRPr="00A54043" w:rsidRDefault="008314CE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kern w:val="0"/>
          <w:szCs w:val="2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0682"/>
      </w:tblGrid>
      <w:tr w:rsidR="008314CE" w:rsidRPr="000A6D79" w:rsidTr="00137AE6">
        <w:trPr>
          <w:trHeight w:val="10863"/>
          <w:jc w:val="right"/>
        </w:trPr>
        <w:tc>
          <w:tcPr>
            <w:tcW w:w="106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314CE" w:rsidRPr="00A54043" w:rsidRDefault="008314CE" w:rsidP="002F753E">
            <w:pPr>
              <w:snapToGrid w:val="0"/>
              <w:spacing w:after="0" w:line="384" w:lineRule="auto"/>
              <w:rPr>
                <w:rFonts w:cs="굴림"/>
                <w:color w:val="000000"/>
                <w:kern w:val="0"/>
                <w:sz w:val="22"/>
              </w:rPr>
            </w:pPr>
          </w:p>
        </w:tc>
      </w:tr>
    </w:tbl>
    <w:p w:rsidR="008314CE" w:rsidRDefault="008314C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굴림"/>
          <w:b/>
          <w:bCs/>
          <w:color w:val="1B1760"/>
          <w:kern w:val="0"/>
          <w:sz w:val="24"/>
          <w:szCs w:val="24"/>
        </w:rPr>
      </w:pPr>
    </w:p>
    <w:p w:rsidR="008314CE" w:rsidRPr="00A54043" w:rsidRDefault="008314C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굴림"/>
          <w:color w:val="000000"/>
          <w:kern w:val="0"/>
          <w:sz w:val="24"/>
          <w:szCs w:val="24"/>
        </w:rPr>
      </w:pPr>
      <w:r w:rsidRPr="00A540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□</w:t>
      </w:r>
      <w:r w:rsidRPr="00A54043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사실과</w:t>
      </w:r>
      <w:r w:rsidRPr="00A54043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다름없음을</w:t>
      </w:r>
      <w:r w:rsidRPr="00A54043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확인</w:t>
      </w:r>
      <w:r w:rsidRPr="00A54043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 xml:space="preserve"> </w:t>
      </w:r>
      <w:r w:rsidRPr="00A54043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합니다</w:t>
      </w:r>
      <w:r w:rsidRPr="00A54043">
        <w:rPr>
          <w:rFonts w:ascii="굴림체" w:eastAsia="굴림체" w:hAnsi="굴림체" w:cs="굴림"/>
          <w:b/>
          <w:bCs/>
          <w:color w:val="000000"/>
          <w:kern w:val="0"/>
          <w:sz w:val="24"/>
          <w:szCs w:val="24"/>
        </w:rPr>
        <w:t>.</w:t>
      </w:r>
    </w:p>
    <w:p w:rsidR="008314CE" w:rsidRPr="002F753E" w:rsidRDefault="008314CE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굴림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Cs w:val="20"/>
        </w:rPr>
        <w:t>년</w:t>
      </w:r>
      <w:r>
        <w:rPr>
          <w:rFonts w:ascii="굴림체" w:eastAsia="굴림체" w:hAnsi="굴림체" w:cs="굴림"/>
          <w:b/>
          <w:bCs/>
          <w:color w:val="000000"/>
          <w:kern w:val="0"/>
          <w:szCs w:val="20"/>
        </w:rPr>
        <w:t xml:space="preserve"> 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월</w:t>
      </w:r>
      <w:r w:rsidRPr="002F753E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 </w:t>
      </w:r>
      <w:r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    </w:t>
      </w: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일</w:t>
      </w:r>
    </w:p>
    <w:p w:rsidR="008314CE" w:rsidRDefault="008314CE" w:rsidP="002F753E">
      <w:pPr>
        <w:widowControl/>
        <w:wordWrap/>
        <w:autoSpaceDE/>
        <w:autoSpaceDN/>
        <w:snapToGrid w:val="0"/>
        <w:spacing w:line="240" w:lineRule="atLeast"/>
        <w:jc w:val="center"/>
        <w:rPr>
          <w:rFonts w:ascii="굴림체" w:eastAsia="굴림체" w:hAnsi="굴림체" w:cs="굴림"/>
          <w:b/>
          <w:bCs/>
          <w:color w:val="000000"/>
          <w:kern w:val="0"/>
          <w:sz w:val="22"/>
        </w:rPr>
      </w:pPr>
    </w:p>
    <w:p w:rsidR="008314CE" w:rsidRPr="002F753E" w:rsidRDefault="008314CE" w:rsidP="00137AE6">
      <w:pPr>
        <w:widowControl/>
        <w:wordWrap/>
        <w:autoSpaceDE/>
        <w:autoSpaceDN/>
        <w:snapToGrid w:val="0"/>
        <w:spacing w:line="240" w:lineRule="atLeast"/>
        <w:ind w:firstLineChars="4050" w:firstLine="8919"/>
        <w:jc w:val="left"/>
        <w:rPr>
          <w:rFonts w:cs="굴림"/>
          <w:color w:val="000000"/>
          <w:kern w:val="0"/>
          <w:szCs w:val="20"/>
        </w:rPr>
      </w:pPr>
      <w:r w:rsidRPr="002F753E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지원자</w:t>
      </w:r>
      <w:r w:rsidRPr="002F753E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 :</w:t>
      </w:r>
      <w:r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 </w:t>
      </w:r>
    </w:p>
    <w:p w:rsidR="008314CE" w:rsidRDefault="008314CE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114736168" o:spid="_x0000_s1026" type="#_x0000_t75" alt="EMB00001f58266c" style="position:absolute;left:0;text-align:left;margin-left:478.5pt;margin-top:800.15pt;width:68.85pt;height:12.7pt;z-index:251658240;visibility:visible;mso-position-horizontal-relative:page;mso-position-vertical-relative:page">
            <v:imagedata r:id="rId6" o:title=""/>
            <w10:wrap type="square" anchorx="page" anchory="page"/>
          </v:shape>
        </w:pict>
      </w:r>
    </w:p>
    <w:sectPr w:rsidR="008314CE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14CE" w:rsidRDefault="008314CE" w:rsidP="00137AE6">
      <w:pPr>
        <w:spacing w:after="0" w:line="240" w:lineRule="auto"/>
      </w:pPr>
      <w:r>
        <w:separator/>
      </w:r>
    </w:p>
  </w:endnote>
  <w:endnote w:type="continuationSeparator" w:id="0">
    <w:p w:rsidR="008314CE" w:rsidRDefault="008314CE" w:rsidP="00137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14CE" w:rsidRDefault="008314CE" w:rsidP="00137AE6">
      <w:pPr>
        <w:spacing w:after="0" w:line="240" w:lineRule="auto"/>
      </w:pPr>
      <w:r>
        <w:separator/>
      </w:r>
    </w:p>
  </w:footnote>
  <w:footnote w:type="continuationSeparator" w:id="0">
    <w:p w:rsidR="008314CE" w:rsidRDefault="008314CE" w:rsidP="00137A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53E"/>
    <w:rsid w:val="00047454"/>
    <w:rsid w:val="000A6D79"/>
    <w:rsid w:val="000C30C2"/>
    <w:rsid w:val="00137AE6"/>
    <w:rsid w:val="002F753E"/>
    <w:rsid w:val="003774B3"/>
    <w:rsid w:val="003C2FCE"/>
    <w:rsid w:val="0040544E"/>
    <w:rsid w:val="006A66D8"/>
    <w:rsid w:val="008314CE"/>
    <w:rsid w:val="00874395"/>
    <w:rsid w:val="009E7C74"/>
    <w:rsid w:val="00A54043"/>
    <w:rsid w:val="00B6713D"/>
    <w:rsid w:val="00BB6ADE"/>
    <w:rsid w:val="00D60259"/>
    <w:rsid w:val="00D84216"/>
    <w:rsid w:val="00ED1CE8"/>
    <w:rsid w:val="00F95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">
    <w:name w:val="MS바탕글"/>
    <w:basedOn w:val="Normal"/>
    <w:uiPriority w:val="99"/>
    <w:rsid w:val="002F753E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">
    <w:name w:val="바탕글"/>
    <w:basedOn w:val="Normal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s0">
    <w:name w:val="s0"/>
    <w:basedOn w:val="Normal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cs="굴림"/>
      <w:color w:val="000000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37AE6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37AE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89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9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161</Words>
  <Characters>918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최풀잎</dc:creator>
  <cp:keywords/>
  <dc:description/>
  <cp:lastModifiedBy>user</cp:lastModifiedBy>
  <cp:revision>4</cp:revision>
  <dcterms:created xsi:type="dcterms:W3CDTF">2014-11-13T10:01:00Z</dcterms:created>
  <dcterms:modified xsi:type="dcterms:W3CDTF">2015-02-26T06:29:00Z</dcterms:modified>
</cp:coreProperties>
</file>